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4C13FC" w:rsidP="004C13FC">
      <w:pPr>
        <w:pStyle w:val="berschrift1"/>
        <w:spacing w:after="240"/>
        <w:rPr>
          <w:rFonts w:ascii="Arial" w:hAnsi="Arial" w:cs="Arial"/>
        </w:rPr>
      </w:pPr>
      <w:r w:rsidRPr="004C13FC">
        <w:rPr>
          <w:rFonts w:ascii="Arial" w:hAnsi="Arial" w:cs="Arial"/>
          <w:bCs/>
          <w:szCs w:val="28"/>
          <w:lang w:val="nl-NL"/>
        </w:rPr>
        <w:t>Aanbestedingstekst voor DALI-aanwezigheidsmelder</w:t>
      </w:r>
    </w:p>
    <w:p w:rsidR="00D00BF0" w:rsidRPr="008F33C7" w:rsidRDefault="004C13FC" w:rsidP="004C13FC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4C13FC">
        <w:rPr>
          <w:rFonts w:ascii="Arial" w:hAnsi="Arial" w:cs="Arial"/>
          <w:bCs/>
          <w:sz w:val="20"/>
          <w:lang w:val="nl-NL"/>
        </w:rPr>
        <w:t>Aanwezigheidsmelder theRonda S360-110 DALI UP WH / GR</w:t>
      </w:r>
    </w:p>
    <w:p w:rsidR="00A651B8" w:rsidRPr="00E41010" w:rsidRDefault="004C13FC" w:rsidP="004C13FC">
      <w:pPr>
        <w:pStyle w:val="Aufzhlung"/>
        <w:ind w:left="0" w:firstLine="0"/>
        <w:rPr>
          <w:rFonts w:ascii="Arial" w:hAnsi="Arial" w:cs="Arial"/>
        </w:rPr>
      </w:pPr>
      <w:r w:rsidRPr="004C13FC">
        <w:rPr>
          <w:rFonts w:ascii="Arial" w:hAnsi="Arial" w:cs="Arial"/>
          <w:lang w:val="nl-NL"/>
        </w:rPr>
        <w:t>Passieve infrarode aanwezigheidsmelder voor plafondmontage; automatische aanwezigheids- en lichtsterkteafhankelijke verlichtingsregeling met constante lichtregeling of schakelen, detectiebereik rond 360°, bewegend 50 m2 (Ø 8 m), zittend 13 m2 (Ø 4 m) bij 3 m montagehoogte; mo</w:t>
      </w:r>
      <w:r w:rsidRPr="004C13FC">
        <w:rPr>
          <w:rFonts w:ascii="Arial" w:hAnsi="Arial" w:cs="Arial"/>
          <w:b/>
          <w:bCs/>
          <w:lang w:val="nl-NL"/>
        </w:rPr>
        <w:t>ntagehoogte tot 4 m, b</w:t>
      </w:r>
      <w:r w:rsidRPr="004C13FC">
        <w:rPr>
          <w:rFonts w:ascii="Arial" w:hAnsi="Arial" w:cs="Arial"/>
          <w:lang w:val="nl-NL"/>
        </w:rPr>
        <w:t>eperking van het bereik met afdekclips (optie);</w:t>
      </w:r>
    </w:p>
    <w:p w:rsidR="00925F64" w:rsidRPr="00E41010" w:rsidRDefault="004C13FC" w:rsidP="004C13FC">
      <w:pPr>
        <w:pStyle w:val="Aufzhlung"/>
        <w:ind w:left="0" w:firstLine="0"/>
        <w:rPr>
          <w:rFonts w:ascii="Arial" w:hAnsi="Arial" w:cs="Arial"/>
        </w:rPr>
      </w:pPr>
      <w:r w:rsidRPr="004C13FC">
        <w:rPr>
          <w:rFonts w:ascii="Arial" w:hAnsi="Arial" w:cs="Arial"/>
          <w:lang w:val="nl-NL"/>
        </w:rPr>
        <w:t>menglichtmeting geschikt voor fluorescentielampen (FL/PL/ESL), halogeen-/gloeilampen en LED's;</w:t>
      </w:r>
    </w:p>
    <w:p w:rsidR="0070035F" w:rsidRPr="00E41010" w:rsidRDefault="004C13FC" w:rsidP="004C13FC">
      <w:pPr>
        <w:pStyle w:val="Aufzhlung"/>
        <w:ind w:left="0" w:firstLine="0"/>
        <w:rPr>
          <w:rFonts w:ascii="Arial" w:hAnsi="Arial" w:cs="Arial"/>
        </w:rPr>
      </w:pPr>
      <w:r w:rsidRPr="004C13FC">
        <w:rPr>
          <w:rFonts w:ascii="Arial" w:hAnsi="Arial" w:cs="Arial"/>
          <w:lang w:val="nl-NL"/>
        </w:rPr>
        <w:t xml:space="preserve">bedrijfsspanning 110 - 230 V AC / 50 - 60 Hz, </w:t>
      </w:r>
      <w:r w:rsidRPr="004C13FC">
        <w:rPr>
          <w:rFonts w:ascii="Arial" w:hAnsi="Arial" w:cs="Arial"/>
          <w:b/>
          <w:bCs/>
          <w:lang w:val="nl-NL"/>
        </w:rPr>
        <w:t xml:space="preserve">eigen verbruik ca. 0,3 W; beschermingsgraad: IP 54 </w:t>
      </w:r>
      <w:r w:rsidRPr="004C13FC">
        <w:rPr>
          <w:rFonts w:ascii="Arial" w:hAnsi="Arial" w:cs="Arial"/>
          <w:lang w:val="nl-NL"/>
        </w:rPr>
        <w:t xml:space="preserve">(in ingebouwde toestand); DALI-interface volgens EN 62386 voor max. </w:t>
      </w:r>
      <w:r w:rsidRPr="004C13FC">
        <w:rPr>
          <w:rFonts w:ascii="Arial" w:hAnsi="Arial" w:cs="Arial"/>
          <w:b/>
          <w:bCs/>
          <w:lang w:val="nl-NL"/>
        </w:rPr>
        <w:t>50 DALI-bedrijfsapparaten</w:t>
      </w:r>
      <w:r w:rsidRPr="004C13FC">
        <w:rPr>
          <w:rFonts w:ascii="Arial" w:hAnsi="Arial" w:cs="Arial"/>
          <w:lang w:val="nl-NL"/>
        </w:rPr>
        <w:t>;</w:t>
      </w:r>
    </w:p>
    <w:p w:rsidR="00604C66" w:rsidRPr="003327EE" w:rsidRDefault="004C13FC" w:rsidP="004C13FC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4C13FC">
        <w:rPr>
          <w:rFonts w:ascii="Arial" w:hAnsi="Arial" w:cs="Arial"/>
          <w:lang w:val="nl-NL"/>
        </w:rPr>
        <w:t xml:space="preserve">eenvoudige ingebruikname zonder programmering van groepsadressen (DALI-Broadcast), constante lichtregeling of dimbare verlichting bij schakelen met en zonder daglichtinvloed, stand-by functionaliteit, stand-by dimwaarde </w:t>
      </w:r>
      <w:r w:rsidRPr="004C13FC">
        <w:rPr>
          <w:rFonts w:ascii="Arial" w:hAnsi="Arial" w:cs="Arial"/>
          <w:b/>
          <w:bCs/>
          <w:lang w:val="nl-NL"/>
        </w:rPr>
        <w:t xml:space="preserve">traploos van 1-25% instelbaar </w:t>
      </w:r>
      <w:r w:rsidRPr="004C13FC">
        <w:rPr>
          <w:rFonts w:ascii="Arial" w:hAnsi="Arial" w:cs="Arial"/>
          <w:lang w:val="nl-NL"/>
        </w:rPr>
        <w:t xml:space="preserve">als oriëntatielicht; bedrijf als volledige of halfautomaat omschakelbaar; gewenste lichtsterkte instelbaar ca. 10 - 3000 lux, inleerfunctie via afstandsbediening of toetsen; zelflerende nalooptijd 10 s - 60 min; </w:t>
      </w:r>
      <w:r w:rsidRPr="004C13FC">
        <w:rPr>
          <w:rFonts w:ascii="Arial" w:hAnsi="Arial" w:cs="Arial"/>
          <w:b/>
          <w:bCs/>
          <w:lang w:val="nl-NL"/>
        </w:rPr>
        <w:t xml:space="preserve">verkorting van de nalooptijd bij korte aanwezigheid </w:t>
      </w:r>
      <w:r w:rsidRPr="004C13FC">
        <w:rPr>
          <w:rFonts w:ascii="Arial" w:hAnsi="Arial" w:cs="Arial"/>
          <w:lang w:val="nl-NL"/>
        </w:rPr>
        <w:t xml:space="preserve">(kortdurende aanwezigheid); </w:t>
      </w:r>
      <w:r w:rsidRPr="004C13FC">
        <w:rPr>
          <w:rFonts w:ascii="Arial" w:hAnsi="Arial" w:cs="Arial"/>
          <w:b/>
          <w:bCs/>
          <w:lang w:val="nl-NL"/>
        </w:rPr>
        <w:t xml:space="preserve">aansluitmogelijkheid voor conventionele toetsen </w:t>
      </w:r>
      <w:r w:rsidRPr="004C13FC">
        <w:rPr>
          <w:rFonts w:ascii="Arial" w:hAnsi="Arial" w:cs="Arial"/>
          <w:lang w:val="nl-NL"/>
        </w:rPr>
        <w:t xml:space="preserve">voor handmatig dimmen en schakelen; </w:t>
      </w:r>
      <w:r w:rsidRPr="004C13FC">
        <w:rPr>
          <w:rFonts w:ascii="Arial" w:hAnsi="Arial" w:cs="Arial"/>
          <w:b/>
          <w:bCs/>
          <w:lang w:val="nl-NL"/>
        </w:rPr>
        <w:t>reactie na toetsbediening instelbaar</w:t>
      </w:r>
      <w:r w:rsidRPr="004C13FC">
        <w:rPr>
          <w:rFonts w:ascii="Arial" w:hAnsi="Arial" w:cs="Arial"/>
          <w:lang w:val="nl-NL"/>
        </w:rPr>
        <w:t xml:space="preserve"> (school, office); </w:t>
      </w:r>
      <w:r w:rsidRPr="004C13FC">
        <w:rPr>
          <w:rFonts w:ascii="Arial" w:hAnsi="Arial" w:cs="Arial"/>
          <w:b/>
          <w:bCs/>
          <w:lang w:val="nl-NL"/>
        </w:rPr>
        <w:t xml:space="preserve">scènefunctie; eenvoudige compensatie van de lichtsterktemeting </w:t>
      </w:r>
      <w:r w:rsidRPr="004C13FC">
        <w:rPr>
          <w:rFonts w:ascii="Arial" w:hAnsi="Arial" w:cs="Arial"/>
          <w:lang w:val="nl-NL"/>
        </w:rPr>
        <w:t xml:space="preserve">met invoer van de gemeten luxwaarde (ruimtecorrectiefactor) detectiegevoeligheid instelbaar; op afstand parametreerbaar met afstandsbediening, zeer eenvoudig instelling van de energiebesparing met de "eco plus"-functie en detectiebereik; uitbreiding van het detectiebereik door master-slave- of </w:t>
      </w:r>
      <w:r w:rsidRPr="004C13FC">
        <w:rPr>
          <w:rFonts w:ascii="Arial" w:hAnsi="Arial" w:cs="Arial"/>
          <w:b/>
          <w:bCs/>
          <w:lang w:val="nl-NL"/>
        </w:rPr>
        <w:t>master-master-schakeling</w:t>
      </w:r>
      <w:r w:rsidRPr="004C13FC">
        <w:rPr>
          <w:rFonts w:ascii="Arial" w:hAnsi="Arial" w:cs="Arial"/>
          <w:lang w:val="nl-NL"/>
        </w:rPr>
        <w:t>;</w:t>
      </w:r>
    </w:p>
    <w:p w:rsidR="007E0039" w:rsidRPr="003327EE" w:rsidRDefault="004C13FC" w:rsidP="004C13FC">
      <w:pPr>
        <w:pStyle w:val="Aufzhlung"/>
        <w:ind w:left="0" w:firstLine="0"/>
        <w:rPr>
          <w:rFonts w:ascii="Arial" w:hAnsi="Arial" w:cs="Arial"/>
        </w:rPr>
      </w:pPr>
      <w:r w:rsidRPr="004C13FC">
        <w:rPr>
          <w:rFonts w:ascii="Arial" w:hAnsi="Arial" w:cs="Arial"/>
          <w:lang w:val="nl-NL"/>
        </w:rPr>
        <w:t>inbouwdiepte 40 mm, plafondinbouw in inbouwdoos maat 1 of plafondinbouwdoos 73A, plafondopbouw mogelijk met opbouwraam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6D2EDA" w:rsidRDefault="004C13FC" w:rsidP="004C13FC">
      <w:pPr>
        <w:spacing w:after="240"/>
        <w:rPr>
          <w:rFonts w:ascii="Arial" w:hAnsi="Arial" w:cs="Arial"/>
          <w:sz w:val="20"/>
          <w:lang w:val="en-US"/>
        </w:rPr>
      </w:pPr>
      <w:r w:rsidRPr="004C13FC">
        <w:rPr>
          <w:rFonts w:ascii="Arial" w:hAnsi="Arial" w:cs="Arial"/>
          <w:sz w:val="20"/>
          <w:lang w:val="nl-NL"/>
        </w:rPr>
        <w:t>Fabrikaat: thebenHTS</w:t>
      </w:r>
    </w:p>
    <w:p w:rsidR="004E2972" w:rsidRPr="007E0039" w:rsidRDefault="004C13FC" w:rsidP="004C13FC">
      <w:pPr>
        <w:rPr>
          <w:rFonts w:ascii="Arial" w:hAnsi="Arial" w:cs="Arial"/>
          <w:sz w:val="20"/>
          <w:lang w:val="en-US"/>
        </w:rPr>
      </w:pPr>
      <w:r w:rsidRPr="004C13FC">
        <w:rPr>
          <w:rFonts w:ascii="Arial" w:hAnsi="Arial" w:cs="Arial"/>
          <w:sz w:val="20"/>
          <w:lang w:val="nl-NL"/>
        </w:rPr>
        <w:t>Type: theRonda S360-110 DALI UP..</w:t>
      </w:r>
    </w:p>
    <w:p w:rsidR="004E2972" w:rsidRPr="003327EE" w:rsidRDefault="004C13FC" w:rsidP="004C13FC">
      <w:pPr>
        <w:rPr>
          <w:rFonts w:ascii="Arial" w:hAnsi="Arial" w:cs="Arial"/>
          <w:sz w:val="20"/>
          <w:lang w:val="en-US"/>
        </w:rPr>
      </w:pPr>
      <w:r w:rsidRPr="004C13FC">
        <w:rPr>
          <w:rFonts w:ascii="Arial" w:hAnsi="Arial" w:cs="Arial"/>
          <w:sz w:val="20"/>
          <w:lang w:val="nl-NL"/>
        </w:rPr>
        <w:t>Bestelnr.: 2080580 (theRonda S360-110 DALI UP WH, wit)</w:t>
      </w:r>
    </w:p>
    <w:p w:rsidR="00A41B0E" w:rsidRPr="003327EE" w:rsidRDefault="004C13FC" w:rsidP="004C13FC">
      <w:pPr>
        <w:rPr>
          <w:rFonts w:ascii="Arial" w:hAnsi="Arial" w:cs="Arial"/>
          <w:sz w:val="20"/>
          <w:lang w:val="en-US"/>
        </w:rPr>
      </w:pPr>
      <w:r w:rsidRPr="004C13FC">
        <w:rPr>
          <w:rFonts w:ascii="Arial" w:hAnsi="Arial" w:cs="Arial"/>
          <w:sz w:val="20"/>
          <w:lang w:val="nl-NL"/>
        </w:rPr>
        <w:tab/>
        <w:t xml:space="preserve">      2080581 (theRonda S360-110 DALI UP GR, grijs)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C13FC" w:rsidP="004C13FC">
      <w:pPr>
        <w:rPr>
          <w:rFonts w:ascii="Arial" w:hAnsi="Arial" w:cs="Arial"/>
          <w:b/>
          <w:sz w:val="20"/>
        </w:rPr>
      </w:pPr>
      <w:r w:rsidRPr="004C13FC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C13FC" w:rsidP="004C13FC">
      <w:pPr>
        <w:pStyle w:val="berschrift3"/>
        <w:rPr>
          <w:rFonts w:ascii="Arial" w:hAnsi="Arial" w:cs="Arial"/>
          <w:sz w:val="20"/>
        </w:rPr>
      </w:pPr>
      <w:r w:rsidRPr="004C13FC">
        <w:rPr>
          <w:rFonts w:ascii="Arial" w:hAnsi="Arial" w:cs="Arial"/>
          <w:bCs/>
          <w:sz w:val="20"/>
          <w:lang w:val="nl-NL"/>
        </w:rPr>
        <w:t>Accessoires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4C13FC" w:rsidP="004C13FC">
      <w:pPr>
        <w:pStyle w:val="berschrift3"/>
        <w:rPr>
          <w:rFonts w:ascii="Arial" w:hAnsi="Arial" w:cs="Arial"/>
          <w:sz w:val="20"/>
        </w:rPr>
      </w:pPr>
      <w:r w:rsidRPr="004C13FC">
        <w:rPr>
          <w:rFonts w:ascii="Arial" w:hAnsi="Arial" w:cs="Arial"/>
          <w:bCs/>
          <w:sz w:val="20"/>
          <w:lang w:val="nl-NL"/>
        </w:rPr>
        <w:t>Management-afstandsbediening „SendoPro 868-A“</w:t>
      </w:r>
    </w:p>
    <w:p w:rsidR="009F6E61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Optie</w:t>
      </w:r>
    </w:p>
    <w:p w:rsidR="004C07C4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Tekstgestuurde handleiding op het display. Verzenden van afzonderlijke instelwaardes of hele parameterrecords naar de melder mogelijk. Geschikt voor alle op afstand instelbare ThebenHTS-aanwezigheidsmelders.</w:t>
      </w:r>
    </w:p>
    <w:p w:rsidR="004E2972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Bestelnr.: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6D2EDA" w:rsidRPr="003327EE" w:rsidRDefault="004C13FC" w:rsidP="004C13FC">
      <w:pPr>
        <w:pStyle w:val="berschrift3"/>
        <w:rPr>
          <w:rFonts w:ascii="Arial" w:hAnsi="Arial" w:cs="Arial"/>
          <w:sz w:val="20"/>
        </w:rPr>
      </w:pPr>
      <w:r w:rsidRPr="004C13FC">
        <w:rPr>
          <w:rFonts w:ascii="Arial" w:hAnsi="Arial" w:cs="Arial"/>
          <w:bCs/>
          <w:sz w:val="20"/>
          <w:lang w:val="nl-NL"/>
        </w:rPr>
        <w:t>Serviceafstandsbediening "theSenda P"</w:t>
      </w:r>
    </w:p>
    <w:p w:rsidR="006D2EDA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Optie</w:t>
      </w:r>
    </w:p>
    <w:p w:rsidR="006D2EDA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Bestelnr.: 9070910</w:t>
      </w: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4C13FC" w:rsidP="004C13FC">
      <w:pPr>
        <w:pStyle w:val="berschrift3"/>
        <w:rPr>
          <w:rFonts w:ascii="Arial" w:hAnsi="Arial" w:cs="Arial"/>
          <w:sz w:val="20"/>
        </w:rPr>
      </w:pPr>
      <w:r w:rsidRPr="004C13FC">
        <w:rPr>
          <w:rFonts w:ascii="Arial" w:hAnsi="Arial" w:cs="Arial"/>
          <w:bCs/>
          <w:sz w:val="20"/>
          <w:lang w:val="nl-NL"/>
        </w:rPr>
        <w:t>Gebruikersafstandsbediening "theSenda S"</w:t>
      </w:r>
    </w:p>
    <w:p w:rsidR="004E2972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Optie</w:t>
      </w:r>
    </w:p>
    <w:p w:rsidR="00557AA9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Bestelnr.: 9070911</w:t>
      </w:r>
    </w:p>
    <w:p w:rsidR="00D92C76" w:rsidRDefault="00D92C76" w:rsidP="003567FA">
      <w:pPr>
        <w:rPr>
          <w:rFonts w:ascii="Arial" w:hAnsi="Arial" w:cs="Arial"/>
          <w:sz w:val="20"/>
        </w:rPr>
      </w:pPr>
    </w:p>
    <w:p w:rsidR="00D2759D" w:rsidRDefault="00D2759D" w:rsidP="003567FA">
      <w:pPr>
        <w:rPr>
          <w:rFonts w:ascii="Arial" w:hAnsi="Arial" w:cs="Arial"/>
          <w:sz w:val="20"/>
        </w:rPr>
      </w:pPr>
    </w:p>
    <w:p w:rsidR="00D2759D" w:rsidRPr="003327EE" w:rsidRDefault="00D2759D" w:rsidP="003567FA">
      <w:pPr>
        <w:rPr>
          <w:rFonts w:ascii="Arial" w:hAnsi="Arial" w:cs="Arial"/>
          <w:sz w:val="20"/>
        </w:rPr>
      </w:pPr>
    </w:p>
    <w:p w:rsidR="00922419" w:rsidRPr="003327EE" w:rsidRDefault="004C13FC" w:rsidP="004C13FC">
      <w:pPr>
        <w:pStyle w:val="berschrift3"/>
        <w:rPr>
          <w:rFonts w:ascii="Arial" w:hAnsi="Arial" w:cs="Arial"/>
          <w:sz w:val="20"/>
        </w:rPr>
      </w:pPr>
      <w:r w:rsidRPr="004C13FC">
        <w:rPr>
          <w:rFonts w:ascii="Arial" w:hAnsi="Arial" w:cs="Arial"/>
          <w:bCs/>
          <w:sz w:val="20"/>
          <w:lang w:val="nl-NL"/>
        </w:rPr>
        <w:t>Opbouwraam 110A WH</w:t>
      </w:r>
    </w:p>
    <w:p w:rsidR="00922419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lastRenderedPageBreak/>
        <w:t>Optie</w:t>
      </w:r>
    </w:p>
    <w:p w:rsidR="00922419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Bestelnr.: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4C13FC" w:rsidP="004C13FC">
      <w:pPr>
        <w:pStyle w:val="berschrift3"/>
        <w:rPr>
          <w:rFonts w:ascii="Arial" w:hAnsi="Arial" w:cs="Arial"/>
          <w:sz w:val="20"/>
        </w:rPr>
      </w:pPr>
      <w:r w:rsidRPr="004C13FC">
        <w:rPr>
          <w:rFonts w:ascii="Arial" w:hAnsi="Arial" w:cs="Arial"/>
          <w:bCs/>
          <w:sz w:val="20"/>
          <w:lang w:val="nl-NL"/>
        </w:rPr>
        <w:t>Opbouwraam 110A GR</w:t>
      </w:r>
    </w:p>
    <w:p w:rsidR="00DF1D3A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Optie</w:t>
      </w:r>
    </w:p>
    <w:p w:rsidR="00DF1D3A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Bestelnr.: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4C13FC" w:rsidP="004C13FC">
      <w:pPr>
        <w:pStyle w:val="berschrift3"/>
        <w:rPr>
          <w:rFonts w:ascii="Arial" w:hAnsi="Arial" w:cs="Arial"/>
          <w:sz w:val="20"/>
        </w:rPr>
      </w:pPr>
      <w:r w:rsidRPr="004C13FC">
        <w:rPr>
          <w:rFonts w:ascii="Arial" w:hAnsi="Arial" w:cs="Arial"/>
          <w:bCs/>
          <w:sz w:val="20"/>
          <w:lang w:val="nl-NL"/>
        </w:rPr>
        <w:t>Plafondinbouwdoos 73A</w:t>
      </w:r>
    </w:p>
    <w:p w:rsidR="00922419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Optie</w:t>
      </w:r>
    </w:p>
    <w:p w:rsidR="003327EE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Boordiameter 73 mm</w:t>
      </w:r>
    </w:p>
    <w:p w:rsidR="00922419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Bestelnr.: 9070917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4C13FC" w:rsidP="004C13FC">
      <w:pPr>
        <w:pStyle w:val="berschrift3"/>
        <w:rPr>
          <w:rFonts w:ascii="Arial" w:hAnsi="Arial" w:cs="Arial"/>
          <w:sz w:val="20"/>
        </w:rPr>
      </w:pPr>
      <w:r w:rsidRPr="004C13FC">
        <w:rPr>
          <w:rFonts w:ascii="Arial" w:hAnsi="Arial" w:cs="Arial"/>
          <w:bCs/>
          <w:sz w:val="20"/>
          <w:lang w:val="nl-NL"/>
        </w:rPr>
        <w:t>Afdekclip ter beperking van het bereik</w:t>
      </w:r>
    </w:p>
    <w:p w:rsidR="007E0039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Optie</w:t>
      </w:r>
    </w:p>
    <w:p w:rsidR="007E0039" w:rsidRPr="003327EE" w:rsidRDefault="004C13FC" w:rsidP="004C13FC">
      <w:pPr>
        <w:rPr>
          <w:rFonts w:ascii="Arial" w:hAnsi="Arial" w:cs="Arial"/>
          <w:sz w:val="20"/>
        </w:rPr>
      </w:pPr>
      <w:r w:rsidRPr="004C13FC">
        <w:rPr>
          <w:rFonts w:ascii="Arial" w:hAnsi="Arial" w:cs="Arial"/>
          <w:sz w:val="20"/>
          <w:lang w:val="nl-NL"/>
        </w:rPr>
        <w:t>Bestelnr.: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93E0F" w:rsidRDefault="00D93E0F">
      <w:r>
        <w:separator/>
      </w:r>
    </w:p>
  </w:endnote>
  <w:endnote w:type="continuationSeparator" w:id="0">
    <w:p w:rsidR="00D93E0F" w:rsidRDefault="00D93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4C13FC">
      <w:tc>
        <w:tcPr>
          <w:tcW w:w="4747" w:type="dxa"/>
        </w:tcPr>
        <w:p w:rsidR="003327EE" w:rsidRPr="001B79A9" w:rsidRDefault="004C13FC" w:rsidP="004C13FC">
          <w:pPr>
            <w:pStyle w:val="Fuzeile"/>
            <w:rPr>
              <w:rFonts w:ascii="Arial" w:hAnsi="Arial" w:cs="Arial"/>
            </w:rPr>
          </w:pPr>
          <w:r w:rsidRPr="004C13FC">
            <w:rPr>
              <w:rFonts w:ascii="Arial" w:hAnsi="Arial" w:cs="Arial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3327EE" w:rsidRPr="001B79A9" w:rsidRDefault="004C13FC" w:rsidP="004C13FC">
          <w:pPr>
            <w:pStyle w:val="Fuzeile"/>
            <w:jc w:val="right"/>
            <w:rPr>
              <w:rFonts w:ascii="Arial" w:hAnsi="Arial" w:cs="Arial"/>
            </w:rPr>
          </w:pPr>
          <w:r w:rsidRPr="004C13FC">
            <w:rPr>
              <w:rFonts w:ascii="Arial" w:hAnsi="Arial" w:cs="Arial"/>
              <w:lang w:val="nl-NL"/>
            </w:rPr>
            <w:t>1103109501/02.2017</w:t>
          </w:r>
          <w:r w:rsidRPr="004C13FC">
            <w:rPr>
              <w:rFonts w:ascii="Symbol" w:hAnsi="Symbol" w:cs="Symbol"/>
              <w:lang w:val="nl-NL"/>
            </w:rPr>
            <w:t></w:t>
          </w:r>
          <w:r w:rsidRPr="004C13FC">
            <w:rPr>
              <w:rFonts w:ascii="Arial" w:hAnsi="Arial" w:cs="Arial"/>
              <w:lang w:val="nl-NL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4C13FC">
      <w:rPr>
        <w:lang w:val="nl-N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93E0F" w:rsidRDefault="00D93E0F">
      <w:r>
        <w:separator/>
      </w:r>
    </w:p>
  </w:footnote>
  <w:footnote w:type="continuationSeparator" w:id="0">
    <w:p w:rsidR="00D93E0F" w:rsidRDefault="00D93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4C13FC">
      <w:tc>
        <w:tcPr>
          <w:tcW w:w="4747" w:type="dxa"/>
        </w:tcPr>
        <w:p w:rsidR="003327EE" w:rsidRPr="001B79A9" w:rsidRDefault="004C13FC" w:rsidP="004C13FC">
          <w:pPr>
            <w:pStyle w:val="Kopfzeile"/>
            <w:rPr>
              <w:rFonts w:ascii="Arial" w:hAnsi="Arial" w:cs="Arial"/>
            </w:rPr>
          </w:pPr>
          <w:r w:rsidRPr="004C13FC">
            <w:rPr>
              <w:rFonts w:ascii="Arial" w:hAnsi="Arial" w:cs="Arial"/>
              <w:lang w:val="nl-NL"/>
            </w:rPr>
            <w:t xml:space="preserve">Theben HTS AG </w:t>
          </w:r>
        </w:p>
        <w:p w:rsidR="003327EE" w:rsidRPr="001B79A9" w:rsidRDefault="004C13FC" w:rsidP="004C13FC">
          <w:pPr>
            <w:pStyle w:val="Kopfzeile"/>
            <w:rPr>
              <w:rFonts w:ascii="Arial" w:hAnsi="Arial" w:cs="Arial"/>
            </w:rPr>
          </w:pPr>
          <w:r w:rsidRPr="004C13FC">
            <w:rPr>
              <w:rFonts w:ascii="Arial" w:hAnsi="Arial" w:cs="Arial"/>
              <w:lang w:val="nl-NL"/>
            </w:rPr>
            <w:t xml:space="preserve">CH-8307 Effretikon </w:t>
          </w:r>
        </w:p>
        <w:p w:rsidR="003327EE" w:rsidRPr="001B79A9" w:rsidRDefault="004C13FC" w:rsidP="004C13FC">
          <w:pPr>
            <w:pStyle w:val="Kopfzeile"/>
            <w:rPr>
              <w:rFonts w:ascii="Arial" w:hAnsi="Arial" w:cs="Arial"/>
            </w:rPr>
          </w:pPr>
          <w:r w:rsidRPr="004C13FC">
            <w:rPr>
              <w:rFonts w:ascii="Arial" w:hAnsi="Arial" w:cs="Arial"/>
              <w:lang w:val="nl-NL"/>
            </w:rPr>
            <w:t>Tel. 052 355 17 00</w:t>
          </w:r>
        </w:p>
        <w:p w:rsidR="003327EE" w:rsidRPr="00A961B4" w:rsidRDefault="004C13FC" w:rsidP="004C13FC">
          <w:pPr>
            <w:pStyle w:val="Kopfzeile"/>
            <w:rPr>
              <w:sz w:val="18"/>
              <w:szCs w:val="18"/>
            </w:rPr>
          </w:pPr>
          <w:r w:rsidRPr="004C13FC">
            <w:rPr>
              <w:rFonts w:ascii="Arial" w:hAnsi="Arial" w:cs="Arial"/>
              <w:lang w:val="nl-NL"/>
            </w:rPr>
            <w:t>Fax 052 355 17 01</w:t>
          </w:r>
        </w:p>
      </w:tc>
      <w:tc>
        <w:tcPr>
          <w:tcW w:w="4748" w:type="dxa"/>
        </w:tcPr>
        <w:p w:rsidR="003327EE" w:rsidRPr="004E2972" w:rsidRDefault="00D93E0F" w:rsidP="00A961B4">
          <w:pPr>
            <w:pStyle w:val="Kopfzeile"/>
            <w:jc w:val="right"/>
          </w:pPr>
          <w:r w:rsidRPr="004C13FC">
            <w:rPr>
              <w:noProof/>
              <w:lang w:val="nl-N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4C13FC">
      <w:rPr>
        <w:rFonts w:ascii="Syntax" w:hAnsi="Syntax"/>
        <w:i/>
        <w:lang w:val="nl-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505776359">
    <w:abstractNumId w:val="2"/>
  </w:num>
  <w:num w:numId="2" w16cid:durableId="919942963">
    <w:abstractNumId w:val="3"/>
  </w:num>
  <w:num w:numId="3" w16cid:durableId="1451557814">
    <w:abstractNumId w:val="1"/>
  </w:num>
  <w:num w:numId="4" w16cid:durableId="2569115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DFF"/>
    <w:rsid w:val="0008682A"/>
    <w:rsid w:val="000A7407"/>
    <w:rsid w:val="000B4392"/>
    <w:rsid w:val="000E3A05"/>
    <w:rsid w:val="00136A01"/>
    <w:rsid w:val="001B79A9"/>
    <w:rsid w:val="001E2FC5"/>
    <w:rsid w:val="001F49C8"/>
    <w:rsid w:val="001F5BF1"/>
    <w:rsid w:val="00227801"/>
    <w:rsid w:val="00250CE3"/>
    <w:rsid w:val="00261E93"/>
    <w:rsid w:val="002678A4"/>
    <w:rsid w:val="002B3288"/>
    <w:rsid w:val="002D071C"/>
    <w:rsid w:val="002D5877"/>
    <w:rsid w:val="00306E86"/>
    <w:rsid w:val="003242DD"/>
    <w:rsid w:val="003327EE"/>
    <w:rsid w:val="003567FA"/>
    <w:rsid w:val="00367E7C"/>
    <w:rsid w:val="003A6C78"/>
    <w:rsid w:val="003D717D"/>
    <w:rsid w:val="00423E51"/>
    <w:rsid w:val="004276BE"/>
    <w:rsid w:val="00430F45"/>
    <w:rsid w:val="00461495"/>
    <w:rsid w:val="00490562"/>
    <w:rsid w:val="004930BB"/>
    <w:rsid w:val="004C07C4"/>
    <w:rsid w:val="004C13FC"/>
    <w:rsid w:val="004C610B"/>
    <w:rsid w:val="004E2972"/>
    <w:rsid w:val="004F2EB4"/>
    <w:rsid w:val="005116E4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2EDA"/>
    <w:rsid w:val="006D4E11"/>
    <w:rsid w:val="006E0D51"/>
    <w:rsid w:val="006F4CAD"/>
    <w:rsid w:val="0070035F"/>
    <w:rsid w:val="00702395"/>
    <w:rsid w:val="00787F8A"/>
    <w:rsid w:val="007E0039"/>
    <w:rsid w:val="008208C3"/>
    <w:rsid w:val="00857B98"/>
    <w:rsid w:val="00872719"/>
    <w:rsid w:val="00877D0C"/>
    <w:rsid w:val="008E010F"/>
    <w:rsid w:val="008F33C7"/>
    <w:rsid w:val="009002CC"/>
    <w:rsid w:val="00922419"/>
    <w:rsid w:val="00922DA6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F6E61"/>
    <w:rsid w:val="00A41B0E"/>
    <w:rsid w:val="00A47C97"/>
    <w:rsid w:val="00A651B8"/>
    <w:rsid w:val="00A72AEF"/>
    <w:rsid w:val="00A961B4"/>
    <w:rsid w:val="00AB2128"/>
    <w:rsid w:val="00AB4B97"/>
    <w:rsid w:val="00B345A1"/>
    <w:rsid w:val="00B440C2"/>
    <w:rsid w:val="00B73141"/>
    <w:rsid w:val="00B978DB"/>
    <w:rsid w:val="00BF2E49"/>
    <w:rsid w:val="00C05DE7"/>
    <w:rsid w:val="00C1124C"/>
    <w:rsid w:val="00C203A0"/>
    <w:rsid w:val="00C71ECC"/>
    <w:rsid w:val="00C84303"/>
    <w:rsid w:val="00C8699D"/>
    <w:rsid w:val="00CA46A7"/>
    <w:rsid w:val="00CB1CD5"/>
    <w:rsid w:val="00CE1655"/>
    <w:rsid w:val="00CF20FB"/>
    <w:rsid w:val="00D00BF0"/>
    <w:rsid w:val="00D05F16"/>
    <w:rsid w:val="00D2759D"/>
    <w:rsid w:val="00D5190F"/>
    <w:rsid w:val="00D7757B"/>
    <w:rsid w:val="00D84889"/>
    <w:rsid w:val="00D86A0E"/>
    <w:rsid w:val="00D92C76"/>
    <w:rsid w:val="00D93E0F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F04786"/>
    <w:rsid w:val="00F27A91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A49D1A6-6BA1-EC4A-A2FE-3FAC44A10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389</Words>
  <Characters>2457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2017-02-07T17:26:00Z</cp:lastPrinted>
  <dcterms:created xsi:type="dcterms:W3CDTF">2026-10-16T12:30:00Z</dcterms:created>
  <dcterms:modified xsi:type="dcterms:W3CDTF">2026-10-16T12:30:00Z</dcterms:modified>
</cp:coreProperties>
</file>